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92" w:rsidRPr="007B702A" w:rsidRDefault="00CB1492" w:rsidP="0086532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/>
          <w:b/>
          <w:color w:val="FF0000"/>
          <w:sz w:val="28"/>
          <w:szCs w:val="28"/>
        </w:rPr>
        <w:t xml:space="preserve">Индивидуальная профилактика гриппа, ОРВИ, </w:t>
      </w:r>
    </w:p>
    <w:p w:rsidR="00CB1492" w:rsidRPr="007B702A" w:rsidRDefault="00CB1492" w:rsidP="0086532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/>
          <w:b/>
          <w:color w:val="FF0000"/>
          <w:sz w:val="28"/>
          <w:szCs w:val="28"/>
        </w:rPr>
        <w:t xml:space="preserve">в том числе коронавирусной инфекции </w:t>
      </w:r>
      <w:r w:rsidRPr="007B702A">
        <w:rPr>
          <w:rFonts w:ascii="Times New Roman" w:hAnsi="Times New Roman"/>
          <w:b/>
          <w:noProof/>
          <w:color w:val="FF0000"/>
          <w:sz w:val="28"/>
          <w:szCs w:val="28"/>
        </w:rPr>
        <w:t>COVID-19</w:t>
      </w:r>
      <w:r w:rsidRPr="007B702A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CB1492" w:rsidRPr="007B702A" w:rsidRDefault="00CB1492" w:rsidP="008653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1492" w:rsidRPr="007B702A" w:rsidRDefault="00CB1492" w:rsidP="007B70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702A">
        <w:rPr>
          <w:rFonts w:ascii="Times New Roman" w:hAnsi="Times New Roman"/>
          <w:b/>
          <w:color w:val="FF0000"/>
          <w:sz w:val="24"/>
          <w:szCs w:val="24"/>
        </w:rPr>
        <w:t>ПРАВИЛО 1. МОЕМ РУКИ</w:t>
      </w:r>
    </w:p>
    <w:p w:rsidR="00CB1492" w:rsidRPr="007B702A" w:rsidRDefault="00CB1492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02A">
        <w:rPr>
          <w:rFonts w:ascii="Times New Roman" w:hAnsi="Times New Roman"/>
          <w:sz w:val="24"/>
          <w:szCs w:val="24"/>
          <w:lang w:eastAsia="ru-RU"/>
        </w:rPr>
        <w:t xml:space="preserve"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CB1492" w:rsidRPr="007B702A" w:rsidRDefault="00CB1492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02A">
        <w:rPr>
          <w:rFonts w:ascii="Times New Roman" w:hAnsi="Times New Roman"/>
          <w:sz w:val="24"/>
          <w:szCs w:val="24"/>
          <w:lang w:eastAsia="ru-RU"/>
        </w:rPr>
        <w:t xml:space="preserve">При отсутствии доступа к воде и мылу необходимо использовать дезинфицирующие средства или одноразовые влажные салфетки. </w:t>
      </w:r>
    </w:p>
    <w:p w:rsidR="00CB1492" w:rsidRPr="007B702A" w:rsidRDefault="00CB1492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02A">
        <w:rPr>
          <w:rFonts w:ascii="Times New Roman" w:hAnsi="Times New Roman"/>
          <w:sz w:val="24"/>
          <w:szCs w:val="24"/>
          <w:lang w:eastAsia="ru-RU"/>
        </w:rPr>
        <w:t xml:space="preserve">Не прикасайтесь к лицу и глазам немытыми руками. </w:t>
      </w:r>
    </w:p>
    <w:p w:rsidR="00CB1492" w:rsidRPr="007B702A" w:rsidRDefault="00CB1492" w:rsidP="00552A1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02A">
        <w:rPr>
          <w:rFonts w:ascii="Times New Roman" w:hAnsi="Times New Roman"/>
          <w:sz w:val="24"/>
          <w:szCs w:val="24"/>
          <w:lang w:eastAsia="ru-RU"/>
        </w:rPr>
        <w:t>Не пользуйтесь общими полотенцами.</w:t>
      </w:r>
    </w:p>
    <w:p w:rsidR="00CB1492" w:rsidRPr="007B702A" w:rsidRDefault="00CB1492" w:rsidP="007B702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CB1492" w:rsidRPr="007B702A" w:rsidRDefault="00CB1492" w:rsidP="007B702A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Убедитесь, что Ваше рабочее место гигиенично.</w:t>
      </w:r>
    </w:p>
    <w:p w:rsidR="00CB1492" w:rsidRPr="007B702A" w:rsidRDefault="00CB1492" w:rsidP="007B702A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Для удаления вирусов с поверхности столов, стульев, дверных ручек, гаджетов, клавиатуры, мониторов, портфелей, сумок дезинфицируйте их, используя бытовые моющие средства (например, мыльный раствор).</w:t>
      </w:r>
    </w:p>
    <w:p w:rsidR="00CB1492" w:rsidRPr="007B702A" w:rsidRDefault="00CB1492" w:rsidP="007B702A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 xml:space="preserve">Часто </w:t>
      </w:r>
      <w:r w:rsidRPr="007B702A">
        <w:rPr>
          <w:rFonts w:ascii="Times New Roman" w:hAnsi="Times New Roman"/>
          <w:sz w:val="24"/>
          <w:szCs w:val="24"/>
          <w:lang w:eastAsia="ru-RU"/>
        </w:rPr>
        <w:t>проветривайте помещения на работе и дома, проводите влажную уборку.</w:t>
      </w:r>
    </w:p>
    <w:p w:rsidR="00CB1492" w:rsidRPr="007B702A" w:rsidRDefault="00CB1492" w:rsidP="007B70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702A">
        <w:rPr>
          <w:rFonts w:ascii="Times New Roman" w:hAnsi="Times New Roman"/>
          <w:b/>
          <w:color w:val="FF0000"/>
          <w:sz w:val="24"/>
          <w:szCs w:val="24"/>
        </w:rPr>
        <w:t>ПРАВИЛО 3. СОБЛЮДАЕМ ОБЩУЮ ГИГИЕНУ</w:t>
      </w:r>
      <w:r w:rsidRPr="007B702A">
        <w:rPr>
          <w:rFonts w:ascii="Times New Roman" w:hAnsi="Times New Roman"/>
          <w:b/>
          <w:sz w:val="24"/>
          <w:szCs w:val="24"/>
        </w:rPr>
        <w:t>.</w:t>
      </w:r>
    </w:p>
    <w:p w:rsidR="00CB1492" w:rsidRPr="007B702A" w:rsidRDefault="00CB1492" w:rsidP="007B702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02A">
        <w:rPr>
          <w:rFonts w:ascii="Times New Roman" w:hAnsi="Times New Roman"/>
          <w:sz w:val="24"/>
          <w:szCs w:val="24"/>
          <w:lang w:eastAsia="ru-RU"/>
        </w:rPr>
        <w:t xml:space="preserve"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 </w:t>
      </w:r>
    </w:p>
    <w:p w:rsidR="00CB1492" w:rsidRPr="007B702A" w:rsidRDefault="00CB1492" w:rsidP="007B702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02A">
        <w:rPr>
          <w:rFonts w:ascii="Times New Roman" w:hAnsi="Times New Roman"/>
          <w:sz w:val="24"/>
          <w:szCs w:val="24"/>
          <w:lang w:eastAsia="ru-RU"/>
        </w:rPr>
        <w:t xml:space="preserve">В течение дня 3-4 раза промывайте проточной водой лицо и носовые проходы. </w:t>
      </w:r>
    </w:p>
    <w:p w:rsidR="00CB1492" w:rsidRPr="007B702A" w:rsidRDefault="00CB1492" w:rsidP="007B702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02A">
        <w:rPr>
          <w:rFonts w:ascii="Times New Roman" w:hAnsi="Times New Roman"/>
          <w:sz w:val="24"/>
          <w:szCs w:val="24"/>
          <w:lang w:eastAsia="ru-RU"/>
        </w:rPr>
        <w:t xml:space="preserve">Ограничьте приветственные рукопожатия, поцелуи и объятия. </w:t>
      </w:r>
    </w:p>
    <w:p w:rsidR="00CB1492" w:rsidRPr="007B702A" w:rsidRDefault="00CB1492" w:rsidP="007B702A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На работе принимайте пищу только в специально отведенных местах.</w:t>
      </w:r>
    </w:p>
    <w:p w:rsidR="00CB1492" w:rsidRPr="007B702A" w:rsidRDefault="00CB1492" w:rsidP="007B70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702A">
        <w:rPr>
          <w:rFonts w:ascii="Times New Roman" w:hAnsi="Times New Roman"/>
          <w:b/>
          <w:color w:val="FF0000"/>
          <w:sz w:val="24"/>
          <w:szCs w:val="24"/>
        </w:rPr>
        <w:t>ПРАВИЛО 4</w:t>
      </w:r>
      <w:r>
        <w:rPr>
          <w:rFonts w:ascii="Times New Roman" w:hAnsi="Times New Roman"/>
          <w:b/>
          <w:color w:val="FF0000"/>
          <w:sz w:val="24"/>
          <w:szCs w:val="24"/>
        </w:rPr>
        <w:t>. ЗАЩИЩАЕМ</w:t>
      </w:r>
      <w:r w:rsidRPr="007B702A">
        <w:rPr>
          <w:rFonts w:ascii="Times New Roman" w:hAnsi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Pr="007B702A">
        <w:rPr>
          <w:rFonts w:ascii="Times New Roman" w:hAnsi="Times New Roman"/>
          <w:b/>
          <w:sz w:val="24"/>
          <w:szCs w:val="24"/>
        </w:rPr>
        <w:t>.</w:t>
      </w:r>
    </w:p>
    <w:p w:rsidR="00CB1492" w:rsidRPr="007B702A" w:rsidRDefault="00CB1492" w:rsidP="007B702A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CB1492" w:rsidRPr="007B702A" w:rsidRDefault="00CB1492" w:rsidP="00552A19">
      <w:pPr>
        <w:pStyle w:val="ListParagraph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Чтобы обезопасить себя от заражения, важно правильно носить маску:</w:t>
      </w:r>
    </w:p>
    <w:p w:rsidR="00CB1492" w:rsidRPr="007B702A" w:rsidRDefault="00CB1492" w:rsidP="00552A19">
      <w:pPr>
        <w:spacing w:after="0" w:line="21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 xml:space="preserve">-   </w:t>
      </w:r>
      <w:r w:rsidRPr="007B702A">
        <w:rPr>
          <w:rFonts w:ascii="Times New Roman" w:hAnsi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CB1492" w:rsidRPr="007B702A" w:rsidRDefault="00CB1492" w:rsidP="00552A19">
      <w:pPr>
        <w:spacing w:after="0" w:line="21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B702A">
        <w:rPr>
          <w:rFonts w:ascii="Times New Roman" w:hAnsi="Times New Roman"/>
          <w:i/>
          <w:sz w:val="24"/>
          <w:szCs w:val="24"/>
        </w:rPr>
        <w:t>-   влажную или отсыревшую маску следует сменить на новую;</w:t>
      </w:r>
    </w:p>
    <w:p w:rsidR="00CB1492" w:rsidRPr="007B702A" w:rsidRDefault="00CB1492" w:rsidP="00552A19">
      <w:pPr>
        <w:spacing w:after="0" w:line="21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B702A">
        <w:rPr>
          <w:rFonts w:ascii="Times New Roman" w:hAnsi="Times New Roman"/>
          <w:i/>
          <w:sz w:val="24"/>
          <w:szCs w:val="24"/>
        </w:rPr>
        <w:t xml:space="preserve">-   маски следует менять каждые 2 часа; </w:t>
      </w:r>
    </w:p>
    <w:p w:rsidR="00CB1492" w:rsidRPr="007B702A" w:rsidRDefault="00CB1492" w:rsidP="00552A19">
      <w:pPr>
        <w:spacing w:after="0" w:line="21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B702A">
        <w:rPr>
          <w:rFonts w:ascii="Times New Roman" w:hAnsi="Times New Roman"/>
          <w:i/>
          <w:sz w:val="24"/>
          <w:szCs w:val="24"/>
        </w:rPr>
        <w:t>-   при снятии старайтесь не касаться поверхностей маски руками;</w:t>
      </w:r>
    </w:p>
    <w:p w:rsidR="00CB1492" w:rsidRPr="007B702A" w:rsidRDefault="00CB1492" w:rsidP="00552A19">
      <w:pPr>
        <w:spacing w:after="0" w:line="21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B702A">
        <w:rPr>
          <w:rFonts w:ascii="Times New Roman" w:hAnsi="Times New Roman"/>
          <w:i/>
          <w:sz w:val="24"/>
          <w:szCs w:val="24"/>
        </w:rPr>
        <w:t>-   использованная маска должна утилизироваться в мусорный контейнер;</w:t>
      </w:r>
    </w:p>
    <w:p w:rsidR="00CB1492" w:rsidRPr="007B702A" w:rsidRDefault="00CB1492" w:rsidP="00552A19">
      <w:pPr>
        <w:spacing w:after="0" w:line="21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B702A">
        <w:rPr>
          <w:rFonts w:ascii="Times New Roman" w:hAnsi="Times New Roman"/>
          <w:i/>
          <w:sz w:val="24"/>
          <w:szCs w:val="24"/>
        </w:rPr>
        <w:t xml:space="preserve">-   не используйте вторично одноразовую маску. </w:t>
      </w:r>
    </w:p>
    <w:p w:rsidR="00CB1492" w:rsidRPr="007B702A" w:rsidRDefault="00CB1492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color w:val="FF0000"/>
          <w:sz w:val="24"/>
          <w:szCs w:val="24"/>
        </w:rPr>
        <w:t>В случае отсутствия одноразовой маски, ее можно сшить несколько в домашних условиях из 4 слоев марли</w:t>
      </w:r>
      <w:r w:rsidRPr="007B702A">
        <w:rPr>
          <w:rFonts w:ascii="Times New Roman" w:hAnsi="Times New Roman"/>
          <w:sz w:val="24"/>
          <w:szCs w:val="24"/>
        </w:rPr>
        <w:t>.</w:t>
      </w:r>
    </w:p>
    <w:p w:rsidR="00CB1492" w:rsidRPr="007B702A" w:rsidRDefault="00CB1492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При уходе за больным, после окончания контакта, маску следует немедленно снять и тщательно вымыть руки.</w:t>
      </w:r>
    </w:p>
    <w:p w:rsidR="00CB1492" w:rsidRPr="007B702A" w:rsidRDefault="00CB1492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Не рекомендуется использование маски на открытом воздухе.</w:t>
      </w:r>
    </w:p>
    <w:p w:rsidR="00CB1492" w:rsidRPr="007B702A" w:rsidRDefault="00CB1492" w:rsidP="007B702A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CB1492" w:rsidRPr="007B702A" w:rsidRDefault="00CB1492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/>
          <w:b/>
          <w:color w:val="FF0000"/>
          <w:sz w:val="24"/>
          <w:szCs w:val="24"/>
        </w:rPr>
        <w:t xml:space="preserve">ПРАВИЛО 5. </w:t>
      </w:r>
      <w:r>
        <w:rPr>
          <w:rFonts w:ascii="Times New Roman" w:hAnsi="Times New Roman"/>
          <w:b/>
          <w:color w:val="FF0000"/>
          <w:sz w:val="24"/>
          <w:szCs w:val="24"/>
        </w:rPr>
        <w:t>ЧТО ДЕЛАЕМ</w:t>
      </w:r>
      <w:r w:rsidRPr="007B702A">
        <w:rPr>
          <w:rFonts w:ascii="Times New Roman" w:hAnsi="Times New Roman"/>
          <w:b/>
          <w:color w:val="FF0000"/>
          <w:sz w:val="24"/>
          <w:szCs w:val="24"/>
        </w:rPr>
        <w:t xml:space="preserve"> ПРИ ПОЯВЛЕНИИ ПЕРВЫХ СИМПТОМОВ (</w:t>
      </w:r>
      <w:r w:rsidRPr="007B702A">
        <w:rPr>
          <w:rFonts w:ascii="Times New Roman" w:hAnsi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CB1492" w:rsidRPr="007B702A" w:rsidRDefault="00CB1492" w:rsidP="007B70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Ограничьте контакты.</w:t>
      </w:r>
    </w:p>
    <w:p w:rsidR="00CB1492" w:rsidRPr="007B702A" w:rsidRDefault="00CB1492" w:rsidP="007B70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 xml:space="preserve">Останьтесь дома и обратитесь в лечебное учреждение за медицинской помощью. </w:t>
      </w:r>
    </w:p>
    <w:p w:rsidR="00CB1492" w:rsidRPr="007B702A" w:rsidRDefault="00CB1492" w:rsidP="007B70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>Используйте для еды и питья индивидуальную посуду и мойте ее индивидуальной губкой с моющими средствами.</w:t>
      </w:r>
    </w:p>
    <w:p w:rsidR="00CB1492" w:rsidRPr="007B702A" w:rsidRDefault="00CB1492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/>
          <w:b/>
          <w:color w:val="FF0000"/>
          <w:sz w:val="24"/>
          <w:szCs w:val="24"/>
        </w:rPr>
        <w:t xml:space="preserve">ПРАВИЛО 6. ПРИ ВЫЕЗДАХ В КОМАНДИРОВКУ ИЛИ НА ОТДЫХ </w:t>
      </w:r>
    </w:p>
    <w:p w:rsidR="00CB1492" w:rsidRDefault="00CB1492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B702A">
        <w:rPr>
          <w:rFonts w:ascii="Times New Roman" w:hAnsi="Times New Roman"/>
          <w:sz w:val="24"/>
          <w:szCs w:val="24"/>
        </w:rPr>
        <w:t xml:space="preserve">Воздержитесь от поездок в зону риска по распространению вирусной инфекции, в том числе коронавирусной </w:t>
      </w:r>
      <w:r w:rsidRPr="007B702A">
        <w:rPr>
          <w:rFonts w:ascii="Times New Roman" w:hAnsi="Times New Roman"/>
          <w:noProof/>
          <w:sz w:val="24"/>
          <w:szCs w:val="24"/>
        </w:rPr>
        <w:t>COVID-19.</w:t>
      </w:r>
    </w:p>
    <w:p w:rsidR="00CB1492" w:rsidRDefault="00CB1492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CB1492" w:rsidRPr="007B702A" w:rsidRDefault="00CB1492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CB1492" w:rsidRPr="00552A19" w:rsidRDefault="00CB1492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noProof/>
          <w:color w:val="FF0000"/>
          <w:sz w:val="16"/>
          <w:szCs w:val="16"/>
        </w:rPr>
      </w:pPr>
    </w:p>
    <w:p w:rsidR="00CB1492" w:rsidRPr="007B702A" w:rsidRDefault="00CB1492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/>
          <w:b/>
          <w:noProof/>
          <w:color w:val="FF0000"/>
          <w:sz w:val="24"/>
          <w:szCs w:val="24"/>
        </w:rPr>
        <w:t>ПРОФИЛАКТИКА – ЭТО ПРОСТО.</w:t>
      </w:r>
    </w:p>
    <w:p w:rsidR="00CB1492" w:rsidRPr="007B702A" w:rsidRDefault="00CB1492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CB1492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6E0"/>
    <w:rsid w:val="0006025A"/>
    <w:rsid w:val="0006783B"/>
    <w:rsid w:val="0007287C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745A1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A3A84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B1492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5A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153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72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477</Words>
  <Characters>2723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Индивидуальная профилактика гриппа, ОРВИ, </dc:title>
  <dc:subject/>
  <dc:creator>Serova</dc:creator>
  <cp:keywords/>
  <dc:description/>
  <cp:lastModifiedBy>detsad</cp:lastModifiedBy>
  <cp:revision>2</cp:revision>
  <cp:lastPrinted>2020-03-02T15:15:00Z</cp:lastPrinted>
  <dcterms:created xsi:type="dcterms:W3CDTF">2020-03-08T19:27:00Z</dcterms:created>
  <dcterms:modified xsi:type="dcterms:W3CDTF">2020-03-08T19:27:00Z</dcterms:modified>
</cp:coreProperties>
</file>